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2D185" w14:textId="2341D979" w:rsidR="00961A59" w:rsidRPr="006752D1" w:rsidRDefault="0052163C" w:rsidP="0013700A">
      <w:pPr>
        <w:pStyle w:val="Corpsdetexte"/>
        <w:spacing w:before="181"/>
        <w:ind w:hanging="6"/>
        <w:jc w:val="center"/>
        <w:rPr>
          <w:rFonts w:ascii="Candara" w:hAnsi="Candara"/>
          <w:b/>
          <w:bCs/>
          <w:w w:val="105"/>
          <w:lang w:val="fr-FR"/>
        </w:rPr>
      </w:pPr>
      <w:r w:rsidRPr="006752D1">
        <w:rPr>
          <w:rFonts w:ascii="Candara" w:hAnsi="Candara"/>
          <w:b/>
          <w:bCs/>
          <w:w w:val="105"/>
          <w:lang w:val="fr-FR"/>
        </w:rPr>
        <w:t>29</w:t>
      </w:r>
      <w:r w:rsidRPr="006752D1">
        <w:rPr>
          <w:rFonts w:ascii="Candara" w:hAnsi="Candara"/>
          <w:b/>
          <w:bCs/>
          <w:w w:val="105"/>
          <w:vertAlign w:val="superscript"/>
          <w:lang w:val="fr-FR"/>
        </w:rPr>
        <w:t>ème</w:t>
      </w:r>
      <w:r w:rsidRPr="006752D1">
        <w:rPr>
          <w:rFonts w:ascii="Candara" w:hAnsi="Candara"/>
          <w:b/>
          <w:bCs/>
          <w:w w:val="105"/>
          <w:lang w:val="fr-FR"/>
        </w:rPr>
        <w:t xml:space="preserve"> session du Groupe de Travail chargé de l’EPU</w:t>
      </w:r>
    </w:p>
    <w:p w14:paraId="07069813" w14:textId="2AFD98BE" w:rsidR="0052163C" w:rsidRPr="006752D1" w:rsidRDefault="0052163C" w:rsidP="0013700A">
      <w:pPr>
        <w:pStyle w:val="Corpsdetexte"/>
        <w:spacing w:before="181"/>
        <w:ind w:hanging="6"/>
        <w:jc w:val="center"/>
        <w:rPr>
          <w:rFonts w:ascii="Candara" w:hAnsi="Candara"/>
          <w:b/>
          <w:bCs/>
          <w:w w:val="105"/>
          <w:lang w:val="fr-FR"/>
        </w:rPr>
      </w:pPr>
      <w:r w:rsidRPr="006752D1">
        <w:rPr>
          <w:rFonts w:ascii="Candara" w:hAnsi="Candara"/>
          <w:b/>
          <w:bCs/>
          <w:w w:val="105"/>
          <w:lang w:val="fr-FR"/>
        </w:rPr>
        <w:t xml:space="preserve">Pays sous examen : </w:t>
      </w:r>
      <w:r w:rsidR="00876941" w:rsidRPr="006752D1">
        <w:rPr>
          <w:rFonts w:ascii="Candara" w:hAnsi="Candara"/>
          <w:b/>
          <w:bCs/>
          <w:w w:val="105"/>
          <w:lang w:val="fr-FR"/>
        </w:rPr>
        <w:t>Les Emirats</w:t>
      </w:r>
    </w:p>
    <w:p w14:paraId="146DFAFF" w14:textId="365A1157" w:rsidR="0052163C" w:rsidRPr="006752D1" w:rsidRDefault="0052163C" w:rsidP="0013700A">
      <w:pPr>
        <w:pStyle w:val="Corpsdetexte"/>
        <w:spacing w:before="181"/>
        <w:ind w:hanging="6"/>
        <w:jc w:val="center"/>
        <w:rPr>
          <w:rFonts w:ascii="Candara" w:hAnsi="Candara"/>
          <w:b/>
          <w:bCs/>
          <w:w w:val="105"/>
          <w:lang w:val="fr-FR"/>
        </w:rPr>
      </w:pPr>
      <w:r w:rsidRPr="006752D1">
        <w:rPr>
          <w:rFonts w:ascii="Candara" w:hAnsi="Candara"/>
          <w:b/>
          <w:bCs/>
          <w:w w:val="105"/>
          <w:lang w:val="fr-FR"/>
        </w:rPr>
        <w:t xml:space="preserve">Déclaration de la Mission Permanente de la </w:t>
      </w:r>
      <w:proofErr w:type="spellStart"/>
      <w:r w:rsidRPr="006752D1">
        <w:rPr>
          <w:rFonts w:ascii="Candara" w:hAnsi="Candara"/>
          <w:b/>
          <w:bCs/>
          <w:w w:val="105"/>
          <w:lang w:val="fr-FR"/>
        </w:rPr>
        <w:t>Rép</w:t>
      </w:r>
      <w:proofErr w:type="spellEnd"/>
      <w:r w:rsidR="00E46338" w:rsidRPr="006752D1">
        <w:rPr>
          <w:rFonts w:ascii="Candara" w:hAnsi="Candara"/>
          <w:b/>
          <w:bCs/>
          <w:w w:val="105"/>
          <w:lang w:val="fr-FR"/>
        </w:rPr>
        <w:t>.</w:t>
      </w:r>
      <w:r w:rsidRPr="006752D1">
        <w:rPr>
          <w:rFonts w:ascii="Candara" w:hAnsi="Candara"/>
          <w:b/>
          <w:bCs/>
          <w:w w:val="105"/>
          <w:lang w:val="fr-FR"/>
        </w:rPr>
        <w:t xml:space="preserve"> Islamique de Mauritanie</w:t>
      </w:r>
    </w:p>
    <w:p w14:paraId="0512D187" w14:textId="28BBDD55" w:rsidR="00961A59" w:rsidRPr="006752D1" w:rsidRDefault="0013700A" w:rsidP="00E50569">
      <w:pPr>
        <w:pStyle w:val="Corpsdetexte"/>
        <w:spacing w:before="181" w:line="309" w:lineRule="auto"/>
        <w:ind w:right="157" w:hanging="6"/>
        <w:jc w:val="both"/>
        <w:rPr>
          <w:rFonts w:ascii="Candara" w:hAnsi="Candara"/>
          <w:w w:val="105"/>
          <w:lang w:val="fr-FR"/>
        </w:rPr>
      </w:pPr>
      <w:r w:rsidRPr="006752D1">
        <w:rPr>
          <w:rFonts w:ascii="Candara" w:hAnsi="Candara"/>
          <w:b/>
          <w:bCs/>
          <w:w w:val="105"/>
          <w:lang w:val="fr-FR"/>
        </w:rPr>
        <w:br/>
      </w:r>
      <w:r w:rsidR="00961A59" w:rsidRPr="006752D1">
        <w:rPr>
          <w:rFonts w:ascii="Candara" w:hAnsi="Candara"/>
          <w:b/>
          <w:bCs/>
          <w:w w:val="105"/>
          <w:lang w:val="fr-FR"/>
        </w:rPr>
        <w:t>Monsieur le Président</w:t>
      </w:r>
      <w:r w:rsidR="00961A59" w:rsidRPr="006752D1">
        <w:rPr>
          <w:rFonts w:ascii="Candara" w:hAnsi="Candara"/>
          <w:w w:val="105"/>
          <w:lang w:val="fr-FR"/>
        </w:rPr>
        <w:t>,</w:t>
      </w:r>
    </w:p>
    <w:p w14:paraId="71ED388F" w14:textId="4AB0F410" w:rsidR="00E24390" w:rsidRDefault="00BB3CB6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 xml:space="preserve">La Mauritanie souhaite la </w:t>
      </w:r>
      <w:r w:rsidR="00691ABB" w:rsidRPr="006752D1">
        <w:rPr>
          <w:rFonts w:ascii="Candara" w:hAnsi="Candara"/>
          <w:sz w:val="24"/>
          <w:szCs w:val="24"/>
        </w:rPr>
        <w:t xml:space="preserve">chaleureuse </w:t>
      </w:r>
      <w:r w:rsidRPr="006752D1">
        <w:rPr>
          <w:rFonts w:ascii="Candara" w:hAnsi="Candara"/>
          <w:sz w:val="24"/>
          <w:szCs w:val="24"/>
        </w:rPr>
        <w:t xml:space="preserve">bienvenue à </w:t>
      </w:r>
      <w:r w:rsidR="00EE1FF6">
        <w:rPr>
          <w:rFonts w:ascii="Candara" w:hAnsi="Candara"/>
          <w:sz w:val="24"/>
          <w:szCs w:val="24"/>
        </w:rPr>
        <w:t xml:space="preserve">SEM Le Ministre d’Etat </w:t>
      </w:r>
      <w:r w:rsidR="00FF1713" w:rsidRPr="00022B9B">
        <w:rPr>
          <w:rFonts w:ascii="Candara" w:hAnsi="Candara"/>
          <w:b/>
          <w:bCs/>
          <w:sz w:val="24"/>
          <w:szCs w:val="24"/>
        </w:rPr>
        <w:t>An</w:t>
      </w:r>
      <w:r w:rsidR="00022B9B" w:rsidRPr="00022B9B">
        <w:rPr>
          <w:rFonts w:ascii="Candara" w:hAnsi="Candara"/>
          <w:b/>
          <w:bCs/>
          <w:sz w:val="24"/>
          <w:szCs w:val="24"/>
        </w:rPr>
        <w:t xml:space="preserve">war </w:t>
      </w:r>
      <w:r w:rsidR="00EE1FF6" w:rsidRPr="00FF1713">
        <w:rPr>
          <w:rFonts w:ascii="Candara" w:hAnsi="Candara"/>
          <w:b/>
          <w:bCs/>
          <w:sz w:val="24"/>
          <w:szCs w:val="24"/>
        </w:rPr>
        <w:t xml:space="preserve">Mohammad </w:t>
      </w:r>
      <w:proofErr w:type="spellStart"/>
      <w:r w:rsidR="00C516E5" w:rsidRPr="00FF1713">
        <w:rPr>
          <w:rFonts w:ascii="Candara" w:hAnsi="Candara"/>
          <w:b/>
          <w:bCs/>
          <w:sz w:val="24"/>
          <w:szCs w:val="24"/>
        </w:rPr>
        <w:t>Gargash</w:t>
      </w:r>
      <w:proofErr w:type="spellEnd"/>
      <w:r w:rsidR="00C516E5">
        <w:rPr>
          <w:rFonts w:ascii="Candara" w:hAnsi="Candara"/>
          <w:sz w:val="24"/>
          <w:szCs w:val="24"/>
        </w:rPr>
        <w:t>, Ministre des Affaires étrangères ainsi qu</w:t>
      </w:r>
      <w:r w:rsidR="00E24390">
        <w:rPr>
          <w:rFonts w:ascii="Candara" w:hAnsi="Candara"/>
          <w:sz w:val="24"/>
          <w:szCs w:val="24"/>
        </w:rPr>
        <w:t xml:space="preserve">’aux distingués membres de sa délégation. </w:t>
      </w:r>
    </w:p>
    <w:p w14:paraId="691B8813" w14:textId="1EF0464E" w:rsidR="00BB3CB6" w:rsidRPr="006752D1" w:rsidRDefault="00FF1713" w:rsidP="006752D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</w:t>
      </w:r>
      <w:r w:rsidR="00BB3CB6" w:rsidRPr="006752D1">
        <w:rPr>
          <w:rFonts w:ascii="Candara" w:hAnsi="Candara"/>
          <w:sz w:val="24"/>
          <w:szCs w:val="24"/>
        </w:rPr>
        <w:t xml:space="preserve">a délégation </w:t>
      </w:r>
      <w:r w:rsidR="00C76D22">
        <w:rPr>
          <w:rFonts w:ascii="Candara" w:hAnsi="Candara"/>
          <w:sz w:val="24"/>
          <w:szCs w:val="24"/>
        </w:rPr>
        <w:t xml:space="preserve">remercie la délégation </w:t>
      </w:r>
      <w:r w:rsidR="00691ABB" w:rsidRPr="006752D1">
        <w:rPr>
          <w:rFonts w:ascii="Candara" w:hAnsi="Candara"/>
          <w:sz w:val="24"/>
          <w:szCs w:val="24"/>
        </w:rPr>
        <w:t xml:space="preserve">sœur des Emirats arabes Unis </w:t>
      </w:r>
      <w:r w:rsidR="00BB3CB6" w:rsidRPr="006752D1">
        <w:rPr>
          <w:rFonts w:ascii="Candara" w:hAnsi="Candara"/>
          <w:sz w:val="24"/>
          <w:szCs w:val="24"/>
        </w:rPr>
        <w:t xml:space="preserve">pour la </w:t>
      </w:r>
      <w:r w:rsidR="00691ABB" w:rsidRPr="006752D1">
        <w:rPr>
          <w:rFonts w:ascii="Candara" w:hAnsi="Candara"/>
          <w:sz w:val="24"/>
          <w:szCs w:val="24"/>
        </w:rPr>
        <w:t xml:space="preserve">qualité de son rapport national </w:t>
      </w:r>
      <w:r w:rsidR="00BB3CB6" w:rsidRPr="006752D1">
        <w:rPr>
          <w:rFonts w:ascii="Candara" w:hAnsi="Candara"/>
          <w:sz w:val="24"/>
          <w:szCs w:val="24"/>
        </w:rPr>
        <w:t>au titre du 3ème Cycle de l’EPU.</w:t>
      </w:r>
    </w:p>
    <w:p w14:paraId="782F672C" w14:textId="77777777" w:rsidR="00A4275F" w:rsidRDefault="00BB3CB6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 xml:space="preserve">Ma délégation se réjouit des efforts </w:t>
      </w:r>
      <w:r w:rsidR="00691ABB" w:rsidRPr="006752D1">
        <w:rPr>
          <w:rFonts w:ascii="Candara" w:hAnsi="Candara"/>
          <w:sz w:val="24"/>
          <w:szCs w:val="24"/>
        </w:rPr>
        <w:t>louables déployés</w:t>
      </w:r>
      <w:r w:rsidR="00A4275F">
        <w:rPr>
          <w:rFonts w:ascii="Candara" w:hAnsi="Candara"/>
          <w:sz w:val="24"/>
          <w:szCs w:val="24"/>
        </w:rPr>
        <w:t xml:space="preserve"> par</w:t>
      </w:r>
      <w:r w:rsidR="00691ABB" w:rsidRPr="006752D1">
        <w:rPr>
          <w:rFonts w:ascii="Candara" w:hAnsi="Candara"/>
          <w:sz w:val="24"/>
          <w:szCs w:val="24"/>
        </w:rPr>
        <w:t xml:space="preserve"> </w:t>
      </w:r>
      <w:r w:rsidRPr="006752D1">
        <w:rPr>
          <w:rFonts w:ascii="Candara" w:hAnsi="Candara"/>
          <w:sz w:val="24"/>
          <w:szCs w:val="24"/>
        </w:rPr>
        <w:t>le</w:t>
      </w:r>
      <w:r w:rsidR="00691ABB" w:rsidRPr="006752D1">
        <w:rPr>
          <w:rFonts w:ascii="Candara" w:hAnsi="Candara"/>
          <w:sz w:val="24"/>
          <w:szCs w:val="24"/>
        </w:rPr>
        <w:t xml:space="preserve">s Autorités Emiraties </w:t>
      </w:r>
      <w:r w:rsidRPr="006752D1">
        <w:rPr>
          <w:rFonts w:ascii="Candara" w:hAnsi="Candara"/>
          <w:sz w:val="24"/>
          <w:szCs w:val="24"/>
        </w:rPr>
        <w:t>pour mettre en œuvre les recommandations</w:t>
      </w:r>
      <w:r w:rsidR="00691ABB" w:rsidRPr="006752D1">
        <w:rPr>
          <w:rFonts w:ascii="Candara" w:hAnsi="Candara"/>
          <w:sz w:val="24"/>
          <w:szCs w:val="24"/>
        </w:rPr>
        <w:t xml:space="preserve"> acceptées à l’i</w:t>
      </w:r>
      <w:r w:rsidRPr="006752D1">
        <w:rPr>
          <w:rFonts w:ascii="Candara" w:hAnsi="Candara"/>
          <w:sz w:val="24"/>
          <w:szCs w:val="24"/>
        </w:rPr>
        <w:t>ssue de son précèdent</w:t>
      </w:r>
      <w:r w:rsidR="00691ABB" w:rsidRPr="006752D1">
        <w:rPr>
          <w:rFonts w:ascii="Candara" w:hAnsi="Candara"/>
          <w:sz w:val="24"/>
          <w:szCs w:val="24"/>
        </w:rPr>
        <w:t xml:space="preserve"> </w:t>
      </w:r>
      <w:r w:rsidRPr="006752D1">
        <w:rPr>
          <w:rFonts w:ascii="Candara" w:hAnsi="Candara"/>
          <w:sz w:val="24"/>
          <w:szCs w:val="24"/>
        </w:rPr>
        <w:t>EPU</w:t>
      </w:r>
      <w:r w:rsidR="00691ABB" w:rsidRPr="006752D1">
        <w:rPr>
          <w:rFonts w:ascii="Candara" w:hAnsi="Candara"/>
          <w:sz w:val="24"/>
          <w:szCs w:val="24"/>
        </w:rPr>
        <w:t xml:space="preserve">. </w:t>
      </w:r>
    </w:p>
    <w:p w14:paraId="560B2252" w14:textId="032DC4ED" w:rsidR="00113B57" w:rsidRDefault="00691ABB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 xml:space="preserve">Ma délégation accueille favorablement les évolutions positives du cadre normatif et institutionnel de la promotion et de la protection des droits de l’homme, des organes </w:t>
      </w:r>
      <w:r w:rsidR="003772D7">
        <w:rPr>
          <w:rFonts w:ascii="Candara" w:hAnsi="Candara"/>
          <w:sz w:val="24"/>
          <w:szCs w:val="24"/>
        </w:rPr>
        <w:t>et</w:t>
      </w:r>
      <w:r w:rsidRPr="006752D1">
        <w:rPr>
          <w:rFonts w:ascii="Candara" w:hAnsi="Candara"/>
          <w:sz w:val="24"/>
          <w:szCs w:val="24"/>
        </w:rPr>
        <w:t xml:space="preserve"> organismes publics chargés des droits de l’homme ainsi que l</w:t>
      </w:r>
      <w:r w:rsidR="006108DF" w:rsidRPr="006752D1">
        <w:rPr>
          <w:rFonts w:ascii="Candara" w:hAnsi="Candara"/>
          <w:sz w:val="24"/>
          <w:szCs w:val="24"/>
        </w:rPr>
        <w:t xml:space="preserve">a création et </w:t>
      </w:r>
      <w:r w:rsidR="00C75425" w:rsidRPr="006752D1">
        <w:rPr>
          <w:rFonts w:ascii="Candara" w:hAnsi="Candara"/>
          <w:sz w:val="24"/>
          <w:szCs w:val="24"/>
        </w:rPr>
        <w:t>la consolidation</w:t>
      </w:r>
      <w:r w:rsidRPr="006752D1">
        <w:rPr>
          <w:rFonts w:ascii="Candara" w:hAnsi="Candara"/>
          <w:sz w:val="24"/>
          <w:szCs w:val="24"/>
        </w:rPr>
        <w:t xml:space="preserve"> des mécanismes nationaux de renforcement et de protection des droits de l’homme</w:t>
      </w:r>
      <w:r w:rsidR="006108DF" w:rsidRPr="006752D1">
        <w:rPr>
          <w:rFonts w:ascii="Candara" w:hAnsi="Candara"/>
          <w:sz w:val="24"/>
          <w:szCs w:val="24"/>
        </w:rPr>
        <w:t xml:space="preserve">. </w:t>
      </w:r>
    </w:p>
    <w:p w14:paraId="780F9320" w14:textId="4AD26E0D" w:rsidR="006108DF" w:rsidRPr="006752D1" w:rsidRDefault="006108DF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>S’y ajoute la mise en place d’un système cohérent de politiques et de stratégies nationales</w:t>
      </w:r>
      <w:r w:rsidR="003772D7">
        <w:rPr>
          <w:rFonts w:ascii="Candara" w:hAnsi="Candara"/>
          <w:sz w:val="24"/>
          <w:szCs w:val="24"/>
        </w:rPr>
        <w:t xml:space="preserve"> </w:t>
      </w:r>
      <w:bookmarkStart w:id="0" w:name="_GoBack"/>
      <w:bookmarkEnd w:id="0"/>
      <w:r w:rsidRPr="006752D1">
        <w:rPr>
          <w:rFonts w:ascii="Candara" w:hAnsi="Candara"/>
          <w:sz w:val="24"/>
          <w:szCs w:val="24"/>
        </w:rPr>
        <w:t>visant à renforcer et à garantir la jouissance des droits de l’homme et des libertés fondamentales.</w:t>
      </w:r>
    </w:p>
    <w:p w14:paraId="617B9A81" w14:textId="4230F0F7" w:rsidR="006108DF" w:rsidRPr="006752D1" w:rsidRDefault="006108DF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 xml:space="preserve">L’ensemble de ce dispositif témoigne, s’il en était encore besoin, de la volonté du Gouvernement des Emirats Arabes Unis de renforcer la promotion et la protection des droits humains. </w:t>
      </w:r>
      <w:r w:rsidR="00214852">
        <w:rPr>
          <w:rFonts w:ascii="Candara" w:hAnsi="Candara"/>
          <w:sz w:val="24"/>
          <w:szCs w:val="24"/>
        </w:rPr>
        <w:t>C’est dans cet esprit et p</w:t>
      </w:r>
      <w:r w:rsidR="006752D1">
        <w:rPr>
          <w:rFonts w:ascii="Candara" w:hAnsi="Candara"/>
          <w:sz w:val="24"/>
          <w:szCs w:val="24"/>
        </w:rPr>
        <w:t xml:space="preserve">our </w:t>
      </w:r>
      <w:r w:rsidRPr="006752D1">
        <w:rPr>
          <w:rFonts w:ascii="Candara" w:hAnsi="Candara"/>
          <w:sz w:val="24"/>
          <w:szCs w:val="24"/>
        </w:rPr>
        <w:t>encourage</w:t>
      </w:r>
      <w:r w:rsidR="006752D1">
        <w:rPr>
          <w:rFonts w:ascii="Candara" w:hAnsi="Candara"/>
          <w:sz w:val="24"/>
          <w:szCs w:val="24"/>
        </w:rPr>
        <w:t>r</w:t>
      </w:r>
      <w:r w:rsidRPr="006752D1">
        <w:rPr>
          <w:rFonts w:ascii="Candara" w:hAnsi="Candara"/>
          <w:sz w:val="24"/>
          <w:szCs w:val="24"/>
        </w:rPr>
        <w:t xml:space="preserve"> </w:t>
      </w:r>
      <w:r w:rsidR="00214852">
        <w:rPr>
          <w:rFonts w:ascii="Candara" w:hAnsi="Candara"/>
          <w:sz w:val="24"/>
          <w:szCs w:val="24"/>
        </w:rPr>
        <w:t xml:space="preserve">ce pays frère à </w:t>
      </w:r>
      <w:r w:rsidR="00410FC0">
        <w:rPr>
          <w:rFonts w:ascii="Candara" w:hAnsi="Candara"/>
          <w:sz w:val="24"/>
          <w:szCs w:val="24"/>
        </w:rPr>
        <w:t>poursuivre ses efforts</w:t>
      </w:r>
      <w:r w:rsidR="006752D1">
        <w:rPr>
          <w:rFonts w:ascii="Candara" w:hAnsi="Candara"/>
          <w:sz w:val="24"/>
          <w:szCs w:val="24"/>
        </w:rPr>
        <w:t xml:space="preserve">, </w:t>
      </w:r>
      <w:r w:rsidR="00214852">
        <w:rPr>
          <w:rFonts w:ascii="Candara" w:hAnsi="Candara"/>
          <w:sz w:val="24"/>
          <w:szCs w:val="24"/>
        </w:rPr>
        <w:t xml:space="preserve">que </w:t>
      </w:r>
      <w:r w:rsidR="006752D1" w:rsidRPr="006752D1">
        <w:rPr>
          <w:rFonts w:ascii="Candara" w:hAnsi="Candara"/>
          <w:sz w:val="24"/>
          <w:szCs w:val="24"/>
        </w:rPr>
        <w:t>ma délégation souhaite</w:t>
      </w:r>
      <w:r w:rsidR="00C53178">
        <w:rPr>
          <w:rFonts w:ascii="Candara" w:hAnsi="Candara"/>
          <w:sz w:val="24"/>
          <w:szCs w:val="24"/>
        </w:rPr>
        <w:t>,</w:t>
      </w:r>
      <w:r w:rsidR="006752D1" w:rsidRPr="006752D1">
        <w:rPr>
          <w:rFonts w:ascii="Candara" w:hAnsi="Candara"/>
          <w:sz w:val="24"/>
          <w:szCs w:val="24"/>
        </w:rPr>
        <w:t xml:space="preserve"> </w:t>
      </w:r>
      <w:r w:rsidR="00A9550D" w:rsidRPr="006752D1">
        <w:rPr>
          <w:rFonts w:ascii="Candara" w:hAnsi="Candara"/>
          <w:sz w:val="24"/>
          <w:szCs w:val="24"/>
        </w:rPr>
        <w:t>formuler à son attention l</w:t>
      </w:r>
      <w:r w:rsidR="00113B57">
        <w:rPr>
          <w:rFonts w:ascii="Candara" w:hAnsi="Candara"/>
          <w:sz w:val="24"/>
          <w:szCs w:val="24"/>
        </w:rPr>
        <w:t>a</w:t>
      </w:r>
      <w:r w:rsidR="00A9550D" w:rsidRPr="006752D1">
        <w:rPr>
          <w:rFonts w:ascii="Candara" w:hAnsi="Candara"/>
          <w:sz w:val="24"/>
          <w:szCs w:val="24"/>
        </w:rPr>
        <w:t xml:space="preserve"> recommandation suivante :</w:t>
      </w:r>
    </w:p>
    <w:p w14:paraId="4F4B4DD0" w14:textId="399E0E88" w:rsidR="00A9550D" w:rsidRDefault="00A9550D" w:rsidP="00C53178">
      <w:pPr>
        <w:pStyle w:val="Paragraphedeliste"/>
        <w:numPr>
          <w:ilvl w:val="0"/>
          <w:numId w:val="8"/>
        </w:numPr>
        <w:rPr>
          <w:rFonts w:ascii="Candara" w:hAnsi="Candara"/>
          <w:sz w:val="24"/>
          <w:szCs w:val="24"/>
        </w:rPr>
      </w:pPr>
      <w:r w:rsidRPr="00C53178">
        <w:rPr>
          <w:rFonts w:ascii="Candara" w:hAnsi="Candara"/>
          <w:sz w:val="24"/>
          <w:szCs w:val="24"/>
        </w:rPr>
        <w:t>Continuer de coopérer avec les pays d’origine des travailleurs migrants</w:t>
      </w:r>
      <w:r w:rsidR="006752D1" w:rsidRPr="00C53178">
        <w:rPr>
          <w:rFonts w:ascii="Candara" w:hAnsi="Candara"/>
          <w:sz w:val="24"/>
          <w:szCs w:val="24"/>
        </w:rPr>
        <w:t xml:space="preserve"> afin de mieux protéger leurs droits</w:t>
      </w:r>
      <w:r w:rsidR="00214852">
        <w:rPr>
          <w:rFonts w:ascii="Candara" w:hAnsi="Candara"/>
          <w:sz w:val="24"/>
          <w:szCs w:val="24"/>
        </w:rPr>
        <w:t>.</w:t>
      </w:r>
    </w:p>
    <w:p w14:paraId="23A18E16" w14:textId="7FA04FAB" w:rsidR="00BB3CB6" w:rsidRPr="006752D1" w:rsidRDefault="00BB3CB6" w:rsidP="006752D1">
      <w:pPr>
        <w:rPr>
          <w:rFonts w:ascii="Candara" w:hAnsi="Candara"/>
          <w:sz w:val="24"/>
          <w:szCs w:val="24"/>
        </w:rPr>
      </w:pPr>
      <w:r w:rsidRPr="006752D1">
        <w:rPr>
          <w:rFonts w:ascii="Candara" w:hAnsi="Candara"/>
          <w:sz w:val="24"/>
          <w:szCs w:val="24"/>
        </w:rPr>
        <w:t xml:space="preserve">Pour conclure, </w:t>
      </w:r>
      <w:r w:rsidR="00C53178">
        <w:rPr>
          <w:rFonts w:ascii="Candara" w:hAnsi="Candara"/>
          <w:sz w:val="24"/>
          <w:szCs w:val="24"/>
        </w:rPr>
        <w:t>la Mauritanie</w:t>
      </w:r>
      <w:r w:rsidRPr="006752D1">
        <w:rPr>
          <w:rFonts w:ascii="Candara" w:hAnsi="Candara"/>
          <w:sz w:val="24"/>
          <w:szCs w:val="24"/>
        </w:rPr>
        <w:t xml:space="preserve"> souhaite </w:t>
      </w:r>
      <w:r w:rsidR="006752D1" w:rsidRPr="006752D1">
        <w:rPr>
          <w:rFonts w:ascii="Candara" w:hAnsi="Candara"/>
          <w:sz w:val="24"/>
          <w:szCs w:val="24"/>
        </w:rPr>
        <w:t>au</w:t>
      </w:r>
      <w:r w:rsidR="00214852">
        <w:rPr>
          <w:rFonts w:ascii="Candara" w:hAnsi="Candara"/>
          <w:sz w:val="24"/>
          <w:szCs w:val="24"/>
        </w:rPr>
        <w:t>x</w:t>
      </w:r>
      <w:r w:rsidR="006752D1" w:rsidRPr="006752D1">
        <w:rPr>
          <w:rFonts w:ascii="Candara" w:hAnsi="Candara"/>
          <w:sz w:val="24"/>
          <w:szCs w:val="24"/>
        </w:rPr>
        <w:t xml:space="preserve"> Emirats Arabes Unis</w:t>
      </w:r>
      <w:r w:rsidRPr="006752D1">
        <w:rPr>
          <w:rFonts w:ascii="Candara" w:hAnsi="Candara"/>
          <w:sz w:val="24"/>
          <w:szCs w:val="24"/>
        </w:rPr>
        <w:t xml:space="preserve"> un EPU couronné de succès. </w:t>
      </w:r>
    </w:p>
    <w:p w14:paraId="0A81CA5C" w14:textId="77777777" w:rsidR="006752D1" w:rsidRPr="00E24390" w:rsidRDefault="006752D1" w:rsidP="00E50569">
      <w:pPr>
        <w:pStyle w:val="Corpsdetexte"/>
        <w:spacing w:after="240" w:line="276" w:lineRule="auto"/>
        <w:ind w:right="181" w:firstLine="8"/>
        <w:jc w:val="both"/>
        <w:rPr>
          <w:rFonts w:ascii="Candara" w:hAnsi="Candara"/>
          <w:b/>
          <w:bCs/>
          <w:w w:val="105"/>
          <w:lang w:val="fr-FR"/>
        </w:rPr>
      </w:pPr>
    </w:p>
    <w:p w14:paraId="0512D194" w14:textId="473D01FB" w:rsidR="00DF1E92" w:rsidRPr="006752D1" w:rsidRDefault="00AA0F04" w:rsidP="00E50569">
      <w:pPr>
        <w:pStyle w:val="Corpsdetexte"/>
        <w:spacing w:after="240" w:line="276" w:lineRule="auto"/>
        <w:ind w:right="181" w:firstLine="8"/>
        <w:jc w:val="both"/>
        <w:rPr>
          <w:rFonts w:ascii="Candara" w:hAnsi="Candara"/>
          <w:w w:val="105"/>
        </w:rPr>
      </w:pPr>
      <w:r w:rsidRPr="006752D1">
        <w:rPr>
          <w:rFonts w:ascii="Candara" w:hAnsi="Candara"/>
          <w:b/>
          <w:bCs/>
          <w:w w:val="105"/>
        </w:rPr>
        <w:lastRenderedPageBreak/>
        <w:t xml:space="preserve">Je </w:t>
      </w:r>
      <w:r w:rsidRPr="006752D1">
        <w:rPr>
          <w:rFonts w:ascii="Candara" w:hAnsi="Candara"/>
          <w:b/>
          <w:bCs/>
          <w:w w:val="105"/>
          <w:lang w:val="fr-FR"/>
        </w:rPr>
        <w:t>vous</w:t>
      </w:r>
      <w:r w:rsidRPr="006752D1">
        <w:rPr>
          <w:rFonts w:ascii="Candara" w:hAnsi="Candara"/>
          <w:b/>
          <w:bCs/>
          <w:w w:val="105"/>
        </w:rPr>
        <w:t xml:space="preserve"> </w:t>
      </w:r>
      <w:r w:rsidRPr="006752D1">
        <w:rPr>
          <w:rFonts w:ascii="Candara" w:hAnsi="Candara"/>
          <w:b/>
          <w:bCs/>
          <w:w w:val="105"/>
          <w:lang w:val="fr-FR"/>
        </w:rPr>
        <w:t>remercie</w:t>
      </w:r>
      <w:r w:rsidRPr="006752D1">
        <w:rPr>
          <w:rFonts w:ascii="Candara" w:hAnsi="Candara"/>
          <w:w w:val="105"/>
        </w:rPr>
        <w:t>.</w:t>
      </w:r>
    </w:p>
    <w:sectPr w:rsidR="00DF1E92" w:rsidRPr="006752D1" w:rsidSect="00D238CB">
      <w:footerReference w:type="default" r:id="rId7"/>
      <w:headerReference w:type="first" r:id="rId8"/>
      <w:footerReference w:type="first" r:id="rId9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0DEBE" w14:textId="77777777" w:rsidR="001B54D5" w:rsidRDefault="001B54D5" w:rsidP="00151CF3">
      <w:pPr>
        <w:spacing w:before="0"/>
      </w:pPr>
      <w:r>
        <w:separator/>
      </w:r>
    </w:p>
  </w:endnote>
  <w:endnote w:type="continuationSeparator" w:id="0">
    <w:p w14:paraId="2F0A559C" w14:textId="77777777" w:rsidR="001B54D5" w:rsidRDefault="001B54D5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6F677" w14:textId="77777777" w:rsidR="001B54D5" w:rsidRDefault="001B54D5" w:rsidP="00151CF3">
      <w:pPr>
        <w:spacing w:before="0"/>
      </w:pPr>
      <w:r>
        <w:separator/>
      </w:r>
    </w:p>
  </w:footnote>
  <w:footnote w:type="continuationSeparator" w:id="0">
    <w:p w14:paraId="6407F07B" w14:textId="77777777" w:rsidR="001B54D5" w:rsidRDefault="001B54D5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77777777"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4pt;height:24.6pt">
                <v:imagedata r:id="rId1" o:title=""/>
              </v:shape>
              <o:OLEObject Type="Embed" ProgID="PBrush" ShapeID="_x0000_i1025" DrawAspect="Content" ObjectID="_1578138054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706D9"/>
    <w:multiLevelType w:val="hybridMultilevel"/>
    <w:tmpl w:val="97960144"/>
    <w:lvl w:ilvl="0" w:tplc="8A2EA3AC">
      <w:start w:val="9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87F3C"/>
    <w:multiLevelType w:val="hybridMultilevel"/>
    <w:tmpl w:val="C41ABE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17"/>
    <w:rsid w:val="0000202A"/>
    <w:rsid w:val="00007B58"/>
    <w:rsid w:val="00021825"/>
    <w:rsid w:val="000229AE"/>
    <w:rsid w:val="00022B9B"/>
    <w:rsid w:val="00050574"/>
    <w:rsid w:val="00054D3C"/>
    <w:rsid w:val="00071C9D"/>
    <w:rsid w:val="00072159"/>
    <w:rsid w:val="00085A5B"/>
    <w:rsid w:val="00090217"/>
    <w:rsid w:val="00095D17"/>
    <w:rsid w:val="000C7698"/>
    <w:rsid w:val="000E6C9B"/>
    <w:rsid w:val="000F5031"/>
    <w:rsid w:val="00102C66"/>
    <w:rsid w:val="00113B57"/>
    <w:rsid w:val="0013700A"/>
    <w:rsid w:val="0015032D"/>
    <w:rsid w:val="00151CF3"/>
    <w:rsid w:val="00162896"/>
    <w:rsid w:val="00164460"/>
    <w:rsid w:val="00174036"/>
    <w:rsid w:val="001864D8"/>
    <w:rsid w:val="001A4C57"/>
    <w:rsid w:val="001B0CD1"/>
    <w:rsid w:val="001B54D5"/>
    <w:rsid w:val="001C2B07"/>
    <w:rsid w:val="001C6432"/>
    <w:rsid w:val="001D0D6D"/>
    <w:rsid w:val="001D2E55"/>
    <w:rsid w:val="001E3800"/>
    <w:rsid w:val="001F2010"/>
    <w:rsid w:val="001F712D"/>
    <w:rsid w:val="0020346E"/>
    <w:rsid w:val="00210A48"/>
    <w:rsid w:val="00213725"/>
    <w:rsid w:val="00214852"/>
    <w:rsid w:val="0021514A"/>
    <w:rsid w:val="00243E70"/>
    <w:rsid w:val="00251887"/>
    <w:rsid w:val="00261808"/>
    <w:rsid w:val="00292D15"/>
    <w:rsid w:val="002959DF"/>
    <w:rsid w:val="002A000E"/>
    <w:rsid w:val="002D042A"/>
    <w:rsid w:val="002D198C"/>
    <w:rsid w:val="002D1D9D"/>
    <w:rsid w:val="002E17D6"/>
    <w:rsid w:val="002E293E"/>
    <w:rsid w:val="002F6C51"/>
    <w:rsid w:val="00320C52"/>
    <w:rsid w:val="00342535"/>
    <w:rsid w:val="00357CFA"/>
    <w:rsid w:val="00361A6D"/>
    <w:rsid w:val="0036278E"/>
    <w:rsid w:val="00363333"/>
    <w:rsid w:val="003715B1"/>
    <w:rsid w:val="00375576"/>
    <w:rsid w:val="003772D7"/>
    <w:rsid w:val="003A3837"/>
    <w:rsid w:val="003B06A9"/>
    <w:rsid w:val="003B742F"/>
    <w:rsid w:val="003E43CD"/>
    <w:rsid w:val="00410FC0"/>
    <w:rsid w:val="004113F4"/>
    <w:rsid w:val="00414F59"/>
    <w:rsid w:val="0042186E"/>
    <w:rsid w:val="004220BD"/>
    <w:rsid w:val="00431708"/>
    <w:rsid w:val="00432C3B"/>
    <w:rsid w:val="00463777"/>
    <w:rsid w:val="00470CA0"/>
    <w:rsid w:val="0049418E"/>
    <w:rsid w:val="004A6293"/>
    <w:rsid w:val="004C2FE9"/>
    <w:rsid w:val="004E1411"/>
    <w:rsid w:val="004E2ACE"/>
    <w:rsid w:val="004E3F61"/>
    <w:rsid w:val="004F1BE6"/>
    <w:rsid w:val="00512872"/>
    <w:rsid w:val="0052163C"/>
    <w:rsid w:val="005477BF"/>
    <w:rsid w:val="00551DCE"/>
    <w:rsid w:val="005763F4"/>
    <w:rsid w:val="005C3540"/>
    <w:rsid w:val="005C66AF"/>
    <w:rsid w:val="005D1255"/>
    <w:rsid w:val="005E46B5"/>
    <w:rsid w:val="005F32B6"/>
    <w:rsid w:val="006016CF"/>
    <w:rsid w:val="0060293D"/>
    <w:rsid w:val="00607B88"/>
    <w:rsid w:val="006108DF"/>
    <w:rsid w:val="006367BF"/>
    <w:rsid w:val="006370CD"/>
    <w:rsid w:val="006409AE"/>
    <w:rsid w:val="00647768"/>
    <w:rsid w:val="00656825"/>
    <w:rsid w:val="00657540"/>
    <w:rsid w:val="0066412B"/>
    <w:rsid w:val="00672E4C"/>
    <w:rsid w:val="006752D1"/>
    <w:rsid w:val="00680587"/>
    <w:rsid w:val="00682C96"/>
    <w:rsid w:val="00691ABB"/>
    <w:rsid w:val="006946E2"/>
    <w:rsid w:val="00697113"/>
    <w:rsid w:val="006979DB"/>
    <w:rsid w:val="006A1AA3"/>
    <w:rsid w:val="006A1EA6"/>
    <w:rsid w:val="006A2565"/>
    <w:rsid w:val="006A6984"/>
    <w:rsid w:val="006A6DC0"/>
    <w:rsid w:val="006C3202"/>
    <w:rsid w:val="006C48AF"/>
    <w:rsid w:val="006F083A"/>
    <w:rsid w:val="006F1770"/>
    <w:rsid w:val="007029CD"/>
    <w:rsid w:val="007058F1"/>
    <w:rsid w:val="00707503"/>
    <w:rsid w:val="00717746"/>
    <w:rsid w:val="00727082"/>
    <w:rsid w:val="0073214C"/>
    <w:rsid w:val="00742CEE"/>
    <w:rsid w:val="00747D22"/>
    <w:rsid w:val="007606D5"/>
    <w:rsid w:val="0079007F"/>
    <w:rsid w:val="007E7EA5"/>
    <w:rsid w:val="00831A85"/>
    <w:rsid w:val="00837F5A"/>
    <w:rsid w:val="008449F4"/>
    <w:rsid w:val="00854968"/>
    <w:rsid w:val="00857FAF"/>
    <w:rsid w:val="00860264"/>
    <w:rsid w:val="00862522"/>
    <w:rsid w:val="00873088"/>
    <w:rsid w:val="00875C7F"/>
    <w:rsid w:val="00876618"/>
    <w:rsid w:val="00876941"/>
    <w:rsid w:val="0087792A"/>
    <w:rsid w:val="00883B5E"/>
    <w:rsid w:val="00895361"/>
    <w:rsid w:val="00896E8A"/>
    <w:rsid w:val="008C5B92"/>
    <w:rsid w:val="008D4204"/>
    <w:rsid w:val="008D6D6A"/>
    <w:rsid w:val="008E64DC"/>
    <w:rsid w:val="008F2D14"/>
    <w:rsid w:val="00904A5B"/>
    <w:rsid w:val="009176D9"/>
    <w:rsid w:val="00941270"/>
    <w:rsid w:val="009426F0"/>
    <w:rsid w:val="00961A59"/>
    <w:rsid w:val="00980E37"/>
    <w:rsid w:val="00987D25"/>
    <w:rsid w:val="00997A4A"/>
    <w:rsid w:val="009C4F4B"/>
    <w:rsid w:val="009C6AB2"/>
    <w:rsid w:val="009D46AF"/>
    <w:rsid w:val="009F398E"/>
    <w:rsid w:val="009F66B0"/>
    <w:rsid w:val="00A147DA"/>
    <w:rsid w:val="00A15D51"/>
    <w:rsid w:val="00A35E70"/>
    <w:rsid w:val="00A4275F"/>
    <w:rsid w:val="00A75496"/>
    <w:rsid w:val="00A92076"/>
    <w:rsid w:val="00A9550D"/>
    <w:rsid w:val="00AA0F04"/>
    <w:rsid w:val="00AA324C"/>
    <w:rsid w:val="00AA460A"/>
    <w:rsid w:val="00AB26BD"/>
    <w:rsid w:val="00AC29A4"/>
    <w:rsid w:val="00AD4955"/>
    <w:rsid w:val="00AE64DA"/>
    <w:rsid w:val="00AF76F0"/>
    <w:rsid w:val="00B13292"/>
    <w:rsid w:val="00B275E9"/>
    <w:rsid w:val="00B536FC"/>
    <w:rsid w:val="00B60A71"/>
    <w:rsid w:val="00B73AD2"/>
    <w:rsid w:val="00B84782"/>
    <w:rsid w:val="00BB3CB6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D1F"/>
    <w:rsid w:val="00C4398A"/>
    <w:rsid w:val="00C516E5"/>
    <w:rsid w:val="00C52C1E"/>
    <w:rsid w:val="00C53178"/>
    <w:rsid w:val="00C60660"/>
    <w:rsid w:val="00C65D0B"/>
    <w:rsid w:val="00C7281C"/>
    <w:rsid w:val="00C75425"/>
    <w:rsid w:val="00C76D22"/>
    <w:rsid w:val="00CC5446"/>
    <w:rsid w:val="00D03CE9"/>
    <w:rsid w:val="00D1642B"/>
    <w:rsid w:val="00D238CB"/>
    <w:rsid w:val="00D24867"/>
    <w:rsid w:val="00D33474"/>
    <w:rsid w:val="00D46A17"/>
    <w:rsid w:val="00D500AE"/>
    <w:rsid w:val="00D62AF5"/>
    <w:rsid w:val="00D7338F"/>
    <w:rsid w:val="00DB1272"/>
    <w:rsid w:val="00DC48B5"/>
    <w:rsid w:val="00DD14CB"/>
    <w:rsid w:val="00DD2217"/>
    <w:rsid w:val="00DD3F37"/>
    <w:rsid w:val="00DF1E92"/>
    <w:rsid w:val="00DF4DA0"/>
    <w:rsid w:val="00E07610"/>
    <w:rsid w:val="00E109B0"/>
    <w:rsid w:val="00E22943"/>
    <w:rsid w:val="00E24390"/>
    <w:rsid w:val="00E35683"/>
    <w:rsid w:val="00E36DAB"/>
    <w:rsid w:val="00E40A36"/>
    <w:rsid w:val="00E46338"/>
    <w:rsid w:val="00E50569"/>
    <w:rsid w:val="00E50E40"/>
    <w:rsid w:val="00E55799"/>
    <w:rsid w:val="00E6181D"/>
    <w:rsid w:val="00E74C38"/>
    <w:rsid w:val="00E84711"/>
    <w:rsid w:val="00E904BE"/>
    <w:rsid w:val="00EA1B1B"/>
    <w:rsid w:val="00EA2E0C"/>
    <w:rsid w:val="00EB0425"/>
    <w:rsid w:val="00EB3B0C"/>
    <w:rsid w:val="00EC37ED"/>
    <w:rsid w:val="00EC4C45"/>
    <w:rsid w:val="00EE1FF6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C6A83"/>
    <w:rsid w:val="00FE41A7"/>
    <w:rsid w:val="00FF1713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B3CB6"/>
    <w:pPr>
      <w:spacing w:before="100" w:beforeAutospacing="1" w:after="100" w:afterAutospacing="1"/>
      <w:jc w:val="left"/>
    </w:pPr>
    <w:rPr>
      <w:rFonts w:ascii="Times" w:eastAsia="MS Mincho" w:hAnsi="Times" w:cs="Times New Roman"/>
      <w:sz w:val="20"/>
      <w:szCs w:val="20"/>
      <w:lang w:val="fr-CH" w:eastAsia="fr-FR"/>
    </w:rPr>
  </w:style>
  <w:style w:type="paragraph" w:styleId="Paragraphedeliste">
    <w:name w:val="List Paragraph"/>
    <w:basedOn w:val="Normal"/>
    <w:uiPriority w:val="34"/>
    <w:qFormat/>
    <w:rsid w:val="00C53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49744-B193-400A-91AD-3A2955F1A618}"/>
</file>

<file path=customXml/itemProps2.xml><?xml version="1.0" encoding="utf-8"?>
<ds:datastoreItem xmlns:ds="http://schemas.openxmlformats.org/officeDocument/2006/customXml" ds:itemID="{01F69CEB-E1C5-44BA-AF4F-7D97E4070450}"/>
</file>

<file path=customXml/itemProps3.xml><?xml version="1.0" encoding="utf-8"?>
<ds:datastoreItem xmlns:ds="http://schemas.openxmlformats.org/officeDocument/2006/customXml" ds:itemID="{9D88988D-A235-4F98-A07E-964FEF7E96B9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5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4</cp:revision>
  <cp:lastPrinted>2018-01-22T11:18:00Z</cp:lastPrinted>
  <dcterms:created xsi:type="dcterms:W3CDTF">2018-01-22T13:49:00Z</dcterms:created>
  <dcterms:modified xsi:type="dcterms:W3CDTF">2018-01-22T13:54:00Z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